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E656D" w14:textId="77777777" w:rsidR="00157980" w:rsidRDefault="00042937" w:rsidP="00983DF5">
      <w:r>
        <w:rPr>
          <w:rFonts w:eastAsia="Times New Roman"/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35204828" wp14:editId="327D027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490595" cy="447675"/>
            <wp:effectExtent l="0" t="0" r="0" b="0"/>
            <wp:wrapTight wrapText="bothSides">
              <wp:wrapPolygon edited="0">
                <wp:start x="943" y="0"/>
                <wp:lineTo x="236" y="4596"/>
                <wp:lineTo x="118" y="7353"/>
                <wp:lineTo x="354" y="15626"/>
                <wp:lineTo x="943" y="20221"/>
                <wp:lineTo x="14971" y="20221"/>
                <wp:lineTo x="14971" y="15626"/>
                <wp:lineTo x="20865" y="11949"/>
                <wp:lineTo x="20629" y="4596"/>
                <wp:lineTo x="1768" y="0"/>
                <wp:lineTo x="943" y="0"/>
              </wp:wrapPolygon>
            </wp:wrapTight>
            <wp:docPr id="1" name="Grafik 1" descr="cid:9C0736E9-1E60-408A-8511-83392F156DA3@fritz.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BB5E43-8009-47B4-91F9-579F1CCC74E0" descr="cid:9C0736E9-1E60-408A-8511-83392F156DA3@fritz.box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9" t="24180" r="3402" b="30732"/>
                    <a:stretch/>
                  </pic:blipFill>
                  <pic:spPr bwMode="auto">
                    <a:xfrm>
                      <a:off x="0" y="0"/>
                      <a:ext cx="34905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980">
        <w:t xml:space="preserve">  </w:t>
      </w:r>
    </w:p>
    <w:p w14:paraId="6705C95B" w14:textId="77777777" w:rsidR="00157980" w:rsidRDefault="00157980" w:rsidP="00983DF5"/>
    <w:p w14:paraId="640AA231" w14:textId="77777777" w:rsidR="00042937" w:rsidRPr="00042937" w:rsidRDefault="00042937" w:rsidP="00157980">
      <w:pPr>
        <w:jc w:val="center"/>
        <w:rPr>
          <w:rFonts w:ascii="Source Sans Pro" w:hAnsi="Source Sans Pro"/>
          <w:sz w:val="10"/>
        </w:rPr>
      </w:pPr>
    </w:p>
    <w:p w14:paraId="06FD0E7E" w14:textId="77777777" w:rsidR="000E732B" w:rsidRPr="00157980" w:rsidRDefault="00157980" w:rsidP="00157980">
      <w:pPr>
        <w:jc w:val="center"/>
        <w:rPr>
          <w:rFonts w:ascii="Source Sans Pro" w:hAnsi="Source Sans Pro"/>
          <w:sz w:val="20"/>
        </w:rPr>
      </w:pPr>
      <w:proofErr w:type="spellStart"/>
      <w:r w:rsidRPr="00157980">
        <w:rPr>
          <w:rFonts w:ascii="Source Sans Pro" w:hAnsi="Source Sans Pro"/>
          <w:sz w:val="20"/>
        </w:rPr>
        <w:t>Konviktstr</w:t>
      </w:r>
      <w:proofErr w:type="spellEnd"/>
      <w:r w:rsidRPr="00157980">
        <w:rPr>
          <w:rFonts w:ascii="Source Sans Pro" w:hAnsi="Source Sans Pro"/>
          <w:sz w:val="20"/>
        </w:rPr>
        <w:t>. 11a, 89407 Dillingen</w:t>
      </w:r>
    </w:p>
    <w:p w14:paraId="35219F56" w14:textId="77777777" w:rsidR="00157980" w:rsidRPr="00157980" w:rsidRDefault="00157980" w:rsidP="00157980">
      <w:pPr>
        <w:jc w:val="center"/>
        <w:rPr>
          <w:rFonts w:ascii="Source Sans Pro" w:hAnsi="Source Sans Pro"/>
          <w:sz w:val="20"/>
        </w:rPr>
      </w:pPr>
      <w:r w:rsidRPr="00157980">
        <w:rPr>
          <w:rFonts w:ascii="Source Sans Pro" w:hAnsi="Source Sans Pro"/>
          <w:sz w:val="20"/>
        </w:rPr>
        <w:t>Tel. 0</w:t>
      </w:r>
      <w:r w:rsidR="004C711F">
        <w:rPr>
          <w:rFonts w:ascii="Source Sans Pro" w:hAnsi="Source Sans Pro"/>
          <w:sz w:val="20"/>
        </w:rPr>
        <w:t>821-455816600</w:t>
      </w:r>
      <w:r w:rsidRPr="00157980">
        <w:rPr>
          <w:rFonts w:ascii="Source Sans Pro" w:hAnsi="Source Sans Pro"/>
          <w:sz w:val="20"/>
        </w:rPr>
        <w:t xml:space="preserve">, </w:t>
      </w:r>
      <w:r w:rsidR="004C711F" w:rsidRPr="00157980">
        <w:rPr>
          <w:rFonts w:ascii="Source Sans Pro" w:hAnsi="Source Sans Pro"/>
          <w:sz w:val="20"/>
        </w:rPr>
        <w:t>0</w:t>
      </w:r>
      <w:r w:rsidR="004C711F">
        <w:rPr>
          <w:rFonts w:ascii="Source Sans Pro" w:hAnsi="Source Sans Pro"/>
          <w:sz w:val="20"/>
        </w:rPr>
        <w:t>821-455816609</w:t>
      </w:r>
    </w:p>
    <w:p w14:paraId="65EA7C7C" w14:textId="77777777" w:rsidR="00157980" w:rsidRPr="00157980" w:rsidRDefault="00157980" w:rsidP="00157980">
      <w:pPr>
        <w:jc w:val="center"/>
        <w:rPr>
          <w:rFonts w:ascii="Source Sans Pro" w:hAnsi="Source Sans Pro"/>
          <w:sz w:val="20"/>
        </w:rPr>
      </w:pPr>
      <w:r w:rsidRPr="00157980">
        <w:rPr>
          <w:rFonts w:ascii="Source Sans Pro" w:hAnsi="Source Sans Pro"/>
          <w:sz w:val="20"/>
        </w:rPr>
        <w:t xml:space="preserve">E-Mail: </w:t>
      </w:r>
      <w:hyperlink r:id="rId10" w:history="1">
        <w:r w:rsidRPr="00157980">
          <w:rPr>
            <w:rStyle w:val="Hyperlink"/>
            <w:rFonts w:ascii="Source Sans Pro" w:hAnsi="Source Sans Pro"/>
            <w:sz w:val="20"/>
          </w:rPr>
          <w:t>sekretariat@bonaventura-fos.de</w:t>
        </w:r>
      </w:hyperlink>
      <w:r w:rsidRPr="00157980">
        <w:rPr>
          <w:rFonts w:ascii="Source Sans Pro" w:hAnsi="Source Sans Pro"/>
          <w:sz w:val="20"/>
        </w:rPr>
        <w:t xml:space="preserve"> </w:t>
      </w:r>
      <w:r w:rsidR="00042937">
        <w:rPr>
          <w:rFonts w:ascii="Source Sans Pro" w:hAnsi="Source Sans Pro"/>
          <w:sz w:val="20"/>
        </w:rPr>
        <w:t xml:space="preserve">  </w:t>
      </w:r>
      <w:r w:rsidRPr="00157980">
        <w:rPr>
          <w:rFonts w:ascii="Source Sans Pro" w:hAnsi="Source Sans Pro"/>
          <w:sz w:val="20"/>
        </w:rPr>
        <w:t xml:space="preserve">Homepage: </w:t>
      </w:r>
      <w:hyperlink r:id="rId11" w:history="1">
        <w:r w:rsidRPr="00157980">
          <w:rPr>
            <w:rStyle w:val="Hyperlink"/>
            <w:rFonts w:ascii="Source Sans Pro" w:hAnsi="Source Sans Pro"/>
            <w:sz w:val="20"/>
          </w:rPr>
          <w:t>www.bonaventura-fos.de</w:t>
        </w:r>
      </w:hyperlink>
    </w:p>
    <w:p w14:paraId="6FB67D81" w14:textId="77777777" w:rsidR="00157980" w:rsidRPr="00CE76F7" w:rsidRDefault="00157980" w:rsidP="00983DF5">
      <w:pPr>
        <w:rPr>
          <w:rFonts w:ascii="Source Sans Pro" w:hAnsi="Source Sans Pro"/>
          <w:sz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6924CE" w:rsidRPr="006924CE" w14:paraId="76D21A59" w14:textId="77777777" w:rsidTr="006924CE">
        <w:tc>
          <w:tcPr>
            <w:tcW w:w="10054" w:type="dxa"/>
          </w:tcPr>
          <w:p w14:paraId="46F9C39C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/>
                <w:bCs/>
                <w:color w:val="000005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</w:rPr>
              <w:t>Wöchentlicher Ausbildungsnachweis; Nr.</w:t>
            </w:r>
          </w:p>
        </w:tc>
      </w:tr>
      <w:tr w:rsidR="006924CE" w:rsidRPr="006924CE" w14:paraId="2BE3D2D4" w14:textId="77777777" w:rsidTr="006924CE">
        <w:tc>
          <w:tcPr>
            <w:tcW w:w="10054" w:type="dxa"/>
          </w:tcPr>
          <w:p w14:paraId="7549D100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</w:rPr>
            </w:pPr>
            <w:r w:rsidRPr="006924CE">
              <w:rPr>
                <w:rFonts w:ascii="Source Sans Pro" w:hAnsi="Source Sans Pro"/>
                <w:bCs/>
                <w:color w:val="000005"/>
              </w:rPr>
              <w:t xml:space="preserve">Name: </w:t>
            </w:r>
          </w:p>
        </w:tc>
      </w:tr>
      <w:tr w:rsidR="006924CE" w:rsidRPr="006924CE" w14:paraId="6EE6750F" w14:textId="77777777" w:rsidTr="00A447CA">
        <w:tc>
          <w:tcPr>
            <w:tcW w:w="10054" w:type="dxa"/>
          </w:tcPr>
          <w:p w14:paraId="5E1BE329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</w:rPr>
            </w:pPr>
            <w:r w:rsidRPr="006924CE">
              <w:rPr>
                <w:rFonts w:ascii="Source Sans Pro" w:hAnsi="Source Sans Pro"/>
                <w:bCs/>
                <w:color w:val="000005"/>
              </w:rPr>
              <w:t>Ausbildungsbetrieb:</w:t>
            </w:r>
          </w:p>
        </w:tc>
      </w:tr>
      <w:tr w:rsidR="006924CE" w:rsidRPr="006924CE" w14:paraId="307D108B" w14:textId="77777777" w:rsidTr="006924CE">
        <w:tc>
          <w:tcPr>
            <w:tcW w:w="10054" w:type="dxa"/>
          </w:tcPr>
          <w:p w14:paraId="1A25A023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</w:rPr>
            </w:pPr>
            <w:r w:rsidRPr="006924CE">
              <w:rPr>
                <w:rFonts w:ascii="Source Sans Pro" w:hAnsi="Source Sans Pro"/>
                <w:bCs/>
                <w:color w:val="000005"/>
              </w:rPr>
              <w:t>Woche vom                               bis</w:t>
            </w:r>
          </w:p>
        </w:tc>
      </w:tr>
    </w:tbl>
    <w:p w14:paraId="48F07651" w14:textId="77777777" w:rsidR="006924CE" w:rsidRPr="00CE76F7" w:rsidRDefault="006924CE" w:rsidP="006924CE">
      <w:pPr>
        <w:pStyle w:val="Formatvorlage"/>
        <w:shd w:val="clear" w:color="auto" w:fill="FEFFFF"/>
        <w:rPr>
          <w:rFonts w:ascii="Source Sans Pro" w:hAnsi="Source Sans Pro"/>
          <w:bCs/>
          <w:color w:val="000005"/>
          <w:sz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4"/>
        <w:gridCol w:w="1131"/>
        <w:gridCol w:w="6662"/>
        <w:gridCol w:w="987"/>
      </w:tblGrid>
      <w:tr w:rsidR="006924CE" w:rsidRPr="006924CE" w14:paraId="747580D9" w14:textId="77777777" w:rsidTr="006924CE">
        <w:tc>
          <w:tcPr>
            <w:tcW w:w="127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BF7E8C0" w14:textId="77777777" w:rsidR="006924CE" w:rsidRPr="006924CE" w:rsidRDefault="006924CE" w:rsidP="006924CE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Wochentag/</w:t>
            </w:r>
          </w:p>
          <w:p w14:paraId="00A8FA1A" w14:textId="77777777" w:rsidR="006924CE" w:rsidRPr="006924CE" w:rsidRDefault="006924CE" w:rsidP="006924CE">
            <w:pPr>
              <w:pStyle w:val="Formatvorlage"/>
              <w:jc w:val="center"/>
              <w:rPr>
                <w:rFonts w:ascii="Source Sans Pro" w:hAnsi="Source Sans Pro"/>
                <w:bCs/>
                <w:color w:val="000005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Datum</w:t>
            </w:r>
          </w:p>
        </w:tc>
        <w:tc>
          <w:tcPr>
            <w:tcW w:w="1131" w:type="dxa"/>
            <w:shd w:val="clear" w:color="auto" w:fill="DBE5F1" w:themeFill="accent1" w:themeFillTint="33"/>
          </w:tcPr>
          <w:p w14:paraId="6D8F5D95" w14:textId="77777777" w:rsidR="006924CE" w:rsidRPr="006924CE" w:rsidRDefault="006924CE" w:rsidP="006924CE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Uhrzeit</w:t>
            </w:r>
          </w:p>
          <w:p w14:paraId="3006086E" w14:textId="77777777" w:rsidR="006924CE" w:rsidRPr="006924CE" w:rsidRDefault="006924CE" w:rsidP="006924CE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von   bis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14:paraId="727E272B" w14:textId="77777777" w:rsidR="006924CE" w:rsidRPr="006924CE" w:rsidRDefault="006924CE" w:rsidP="006924CE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Tätigkeiten/Besonderheiten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CB19A33" w14:textId="77777777" w:rsidR="006924CE" w:rsidRPr="006924CE" w:rsidRDefault="006924CE" w:rsidP="006924CE">
            <w:pPr>
              <w:pStyle w:val="Formatvorlage"/>
              <w:jc w:val="center"/>
              <w:rPr>
                <w:rFonts w:ascii="Source Sans Pro" w:hAnsi="Source Sans Pro"/>
                <w:bCs/>
                <w:color w:val="000005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Gesamt-stunden</w:t>
            </w:r>
          </w:p>
        </w:tc>
      </w:tr>
      <w:tr w:rsidR="006924CE" w:rsidRPr="006924CE" w14:paraId="54499DAE" w14:textId="77777777" w:rsidTr="006924CE">
        <w:tc>
          <w:tcPr>
            <w:tcW w:w="1274" w:type="dxa"/>
            <w:tcBorders>
              <w:bottom w:val="nil"/>
            </w:tcBorders>
          </w:tcPr>
          <w:p w14:paraId="5ADCFB71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6AA70C91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259A13CF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22F6ACB7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</w:tcPr>
          <w:p w14:paraId="6C4CAB04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  <w:tr w:rsidR="006924CE" w:rsidRPr="006924CE" w14:paraId="3DD7E5CA" w14:textId="77777777" w:rsidTr="006924CE">
        <w:tc>
          <w:tcPr>
            <w:tcW w:w="1274" w:type="dxa"/>
            <w:tcBorders>
              <w:top w:val="nil"/>
              <w:bottom w:val="nil"/>
            </w:tcBorders>
          </w:tcPr>
          <w:p w14:paraId="27330556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6B608802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714EB7C6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73ED1B4A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6A3CE988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  <w:tr w:rsidR="006924CE" w:rsidRPr="006924CE" w14:paraId="64D889C5" w14:textId="77777777" w:rsidTr="006924CE">
        <w:tc>
          <w:tcPr>
            <w:tcW w:w="1274" w:type="dxa"/>
            <w:tcBorders>
              <w:top w:val="nil"/>
              <w:bottom w:val="nil"/>
            </w:tcBorders>
          </w:tcPr>
          <w:p w14:paraId="1E9758FE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2F3DBD40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6E9203D5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72A9FC6F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7E462A7A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  <w:tr w:rsidR="006924CE" w:rsidRPr="006924CE" w14:paraId="2EBA30C5" w14:textId="77777777" w:rsidTr="006924CE">
        <w:tc>
          <w:tcPr>
            <w:tcW w:w="1274" w:type="dxa"/>
            <w:tcBorders>
              <w:top w:val="nil"/>
              <w:bottom w:val="nil"/>
            </w:tcBorders>
          </w:tcPr>
          <w:p w14:paraId="622A49B8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0B5AFB0D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3C5DE815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799D369B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1F44D55E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/>
                <w:bCs/>
                <w:color w:val="000005"/>
                <w:sz w:val="18"/>
              </w:rPr>
            </w:pPr>
          </w:p>
        </w:tc>
      </w:tr>
      <w:tr w:rsidR="006924CE" w:rsidRPr="006924CE" w14:paraId="1068BE8A" w14:textId="77777777" w:rsidTr="006924CE">
        <w:tc>
          <w:tcPr>
            <w:tcW w:w="1274" w:type="dxa"/>
            <w:tcBorders>
              <w:top w:val="nil"/>
            </w:tcBorders>
          </w:tcPr>
          <w:p w14:paraId="37EDC331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37660F89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616EC15A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70FC7794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14:paraId="20845976" w14:textId="77777777" w:rsidR="006924CE" w:rsidRPr="006924CE" w:rsidRDefault="006924CE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</w:tbl>
    <w:p w14:paraId="1D62703A" w14:textId="77777777" w:rsidR="006924CE" w:rsidRPr="006924CE" w:rsidRDefault="006924CE" w:rsidP="006924CE">
      <w:pPr>
        <w:pStyle w:val="Formatvorlage"/>
        <w:shd w:val="clear" w:color="auto" w:fill="FEFFFF"/>
        <w:rPr>
          <w:rFonts w:ascii="Source Sans Pro" w:hAnsi="Source Sans Pro"/>
          <w:bCs/>
          <w:color w:val="000005"/>
          <w:sz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4"/>
        <w:gridCol w:w="1131"/>
        <w:gridCol w:w="6662"/>
        <w:gridCol w:w="987"/>
      </w:tblGrid>
      <w:tr w:rsidR="006924CE" w:rsidRPr="006924CE" w14:paraId="14993975" w14:textId="77777777" w:rsidTr="00A447CA">
        <w:tc>
          <w:tcPr>
            <w:tcW w:w="127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4782E78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Wochentag/</w:t>
            </w:r>
          </w:p>
          <w:p w14:paraId="719BA3C8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Cs/>
                <w:color w:val="000005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Datum</w:t>
            </w:r>
          </w:p>
        </w:tc>
        <w:tc>
          <w:tcPr>
            <w:tcW w:w="1131" w:type="dxa"/>
            <w:shd w:val="clear" w:color="auto" w:fill="DBE5F1" w:themeFill="accent1" w:themeFillTint="33"/>
          </w:tcPr>
          <w:p w14:paraId="7AE728F6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Uhrzeit</w:t>
            </w:r>
          </w:p>
          <w:p w14:paraId="111B6892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von   bis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14:paraId="63875E9C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Tätigkeiten/Besonderheiten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B458201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Cs/>
                <w:color w:val="000005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Gesamt-stunden</w:t>
            </w:r>
          </w:p>
        </w:tc>
      </w:tr>
      <w:tr w:rsidR="006924CE" w:rsidRPr="006924CE" w14:paraId="0C4875C8" w14:textId="77777777" w:rsidTr="00A447CA">
        <w:tc>
          <w:tcPr>
            <w:tcW w:w="1274" w:type="dxa"/>
            <w:tcBorders>
              <w:bottom w:val="nil"/>
            </w:tcBorders>
          </w:tcPr>
          <w:p w14:paraId="553DEFDB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442780CC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3A84DC97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160F5577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</w:tcPr>
          <w:p w14:paraId="654E6A14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  <w:tr w:rsidR="006924CE" w:rsidRPr="006924CE" w14:paraId="2ACC1505" w14:textId="77777777" w:rsidTr="00A447CA">
        <w:tc>
          <w:tcPr>
            <w:tcW w:w="1274" w:type="dxa"/>
            <w:tcBorders>
              <w:top w:val="nil"/>
              <w:bottom w:val="nil"/>
            </w:tcBorders>
          </w:tcPr>
          <w:p w14:paraId="52DB3E71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3FF74526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0C24A351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749A0C1A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54CF2BB1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  <w:tr w:rsidR="006924CE" w:rsidRPr="006924CE" w14:paraId="3DB7B011" w14:textId="77777777" w:rsidTr="00A447CA">
        <w:tc>
          <w:tcPr>
            <w:tcW w:w="1274" w:type="dxa"/>
            <w:tcBorders>
              <w:top w:val="nil"/>
              <w:bottom w:val="nil"/>
            </w:tcBorders>
          </w:tcPr>
          <w:p w14:paraId="724F33FC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638A3C36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4934D296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0A7F9EB6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5CF853E7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  <w:tr w:rsidR="006924CE" w:rsidRPr="006924CE" w14:paraId="06428CE0" w14:textId="77777777" w:rsidTr="00A447CA">
        <w:tc>
          <w:tcPr>
            <w:tcW w:w="1274" w:type="dxa"/>
            <w:tcBorders>
              <w:top w:val="nil"/>
              <w:bottom w:val="nil"/>
            </w:tcBorders>
          </w:tcPr>
          <w:p w14:paraId="4AEA4C46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197CF9F1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6A8D443A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487F4F52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5712C5FE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/>
                <w:bCs/>
                <w:color w:val="000005"/>
                <w:sz w:val="18"/>
              </w:rPr>
            </w:pPr>
          </w:p>
        </w:tc>
      </w:tr>
      <w:tr w:rsidR="006924CE" w:rsidRPr="006924CE" w14:paraId="509F82AF" w14:textId="77777777" w:rsidTr="00A447CA">
        <w:tc>
          <w:tcPr>
            <w:tcW w:w="1274" w:type="dxa"/>
            <w:tcBorders>
              <w:top w:val="nil"/>
            </w:tcBorders>
          </w:tcPr>
          <w:p w14:paraId="42231A8F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57BEA7BB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48358B39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492ADED3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14:paraId="0CB32BAF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</w:tbl>
    <w:p w14:paraId="12655090" w14:textId="77777777" w:rsidR="006924CE" w:rsidRPr="006924CE" w:rsidRDefault="006924CE" w:rsidP="006924CE">
      <w:pPr>
        <w:pStyle w:val="Formatvorlage"/>
        <w:shd w:val="clear" w:color="auto" w:fill="FEFFFF"/>
        <w:rPr>
          <w:rFonts w:ascii="Source Sans Pro" w:hAnsi="Source Sans Pro"/>
          <w:bCs/>
          <w:color w:val="000005"/>
          <w:sz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4"/>
        <w:gridCol w:w="1131"/>
        <w:gridCol w:w="6662"/>
        <w:gridCol w:w="987"/>
      </w:tblGrid>
      <w:tr w:rsidR="006924CE" w:rsidRPr="006924CE" w14:paraId="254E3C47" w14:textId="77777777" w:rsidTr="00A447CA">
        <w:tc>
          <w:tcPr>
            <w:tcW w:w="127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3D067BF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Wochentag/</w:t>
            </w:r>
          </w:p>
          <w:p w14:paraId="7D28F681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Cs/>
                <w:color w:val="000005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Datum</w:t>
            </w:r>
          </w:p>
        </w:tc>
        <w:tc>
          <w:tcPr>
            <w:tcW w:w="1131" w:type="dxa"/>
            <w:shd w:val="clear" w:color="auto" w:fill="DBE5F1" w:themeFill="accent1" w:themeFillTint="33"/>
          </w:tcPr>
          <w:p w14:paraId="2785B730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Uhrzeit</w:t>
            </w:r>
          </w:p>
          <w:p w14:paraId="4FD17DE2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von   bis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14:paraId="32D731F3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/>
                <w:bCs/>
                <w:color w:val="000005"/>
                <w:sz w:val="20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Tätigkeiten/Besonderheiten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4A411DF" w14:textId="77777777" w:rsidR="006924CE" w:rsidRPr="006924CE" w:rsidRDefault="006924CE" w:rsidP="00A447CA">
            <w:pPr>
              <w:pStyle w:val="Formatvorlage"/>
              <w:jc w:val="center"/>
              <w:rPr>
                <w:rFonts w:ascii="Source Sans Pro" w:hAnsi="Source Sans Pro"/>
                <w:bCs/>
                <w:color w:val="000005"/>
              </w:rPr>
            </w:pPr>
            <w:r w:rsidRPr="006924CE">
              <w:rPr>
                <w:rFonts w:ascii="Source Sans Pro" w:hAnsi="Source Sans Pro"/>
                <w:b/>
                <w:bCs/>
                <w:color w:val="000005"/>
                <w:sz w:val="20"/>
              </w:rPr>
              <w:t>Gesamt-stunden</w:t>
            </w:r>
          </w:p>
        </w:tc>
      </w:tr>
      <w:tr w:rsidR="006924CE" w:rsidRPr="006924CE" w14:paraId="284A9819" w14:textId="77777777" w:rsidTr="00A447CA">
        <w:tc>
          <w:tcPr>
            <w:tcW w:w="1274" w:type="dxa"/>
            <w:tcBorders>
              <w:bottom w:val="nil"/>
            </w:tcBorders>
          </w:tcPr>
          <w:p w14:paraId="456B4656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3F762337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3231C3E2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3A3472D8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</w:tcPr>
          <w:p w14:paraId="092695B9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  <w:tr w:rsidR="006924CE" w:rsidRPr="006924CE" w14:paraId="126863CF" w14:textId="77777777" w:rsidTr="00A447CA">
        <w:tc>
          <w:tcPr>
            <w:tcW w:w="1274" w:type="dxa"/>
            <w:tcBorders>
              <w:top w:val="nil"/>
              <w:bottom w:val="nil"/>
            </w:tcBorders>
          </w:tcPr>
          <w:p w14:paraId="50B9D245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03C47D15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23FF4434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12E853DD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75E5F802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  <w:tr w:rsidR="006924CE" w:rsidRPr="006924CE" w14:paraId="2B75012C" w14:textId="77777777" w:rsidTr="00A447CA">
        <w:tc>
          <w:tcPr>
            <w:tcW w:w="1274" w:type="dxa"/>
            <w:tcBorders>
              <w:top w:val="nil"/>
              <w:bottom w:val="nil"/>
            </w:tcBorders>
          </w:tcPr>
          <w:p w14:paraId="49C9B213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59C14D61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67C27134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297DD878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5BE641BE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  <w:tr w:rsidR="006924CE" w:rsidRPr="006924CE" w14:paraId="36AC6882" w14:textId="77777777" w:rsidTr="00A447CA">
        <w:tc>
          <w:tcPr>
            <w:tcW w:w="1274" w:type="dxa"/>
            <w:tcBorders>
              <w:top w:val="nil"/>
              <w:bottom w:val="nil"/>
            </w:tcBorders>
          </w:tcPr>
          <w:p w14:paraId="42BAC515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12279724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13DDF1C2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4490635D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7240AFFD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/>
                <w:bCs/>
                <w:color w:val="000005"/>
                <w:sz w:val="18"/>
              </w:rPr>
            </w:pPr>
          </w:p>
        </w:tc>
      </w:tr>
      <w:tr w:rsidR="006924CE" w:rsidRPr="006924CE" w14:paraId="0D1965AE" w14:textId="77777777" w:rsidTr="00A447CA">
        <w:tc>
          <w:tcPr>
            <w:tcW w:w="1274" w:type="dxa"/>
            <w:tcBorders>
              <w:top w:val="nil"/>
            </w:tcBorders>
          </w:tcPr>
          <w:p w14:paraId="0F3216C6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  <w:p w14:paraId="0FA071B7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1131" w:type="dxa"/>
          </w:tcPr>
          <w:p w14:paraId="19372D69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6662" w:type="dxa"/>
          </w:tcPr>
          <w:p w14:paraId="74D5C3E6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14:paraId="47C93595" w14:textId="77777777" w:rsidR="006924CE" w:rsidRPr="006924CE" w:rsidRDefault="006924CE" w:rsidP="00A447CA">
            <w:pPr>
              <w:pStyle w:val="Formatvorlage"/>
              <w:rPr>
                <w:rFonts w:ascii="Source Sans Pro" w:hAnsi="Source Sans Pro"/>
                <w:bCs/>
                <w:color w:val="000005"/>
                <w:sz w:val="18"/>
              </w:rPr>
            </w:pPr>
          </w:p>
        </w:tc>
      </w:tr>
    </w:tbl>
    <w:p w14:paraId="225E81CE" w14:textId="77777777" w:rsidR="006924CE" w:rsidRPr="00CE76F7" w:rsidRDefault="006924CE" w:rsidP="006924CE">
      <w:pPr>
        <w:pStyle w:val="Formatvorlage"/>
        <w:shd w:val="clear" w:color="auto" w:fill="FEFFFF"/>
        <w:rPr>
          <w:rFonts w:ascii="Source Sans Pro" w:hAnsi="Source Sans Pro"/>
          <w:bCs/>
          <w:color w:val="000005"/>
          <w:sz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27"/>
        <w:gridCol w:w="4040"/>
        <w:gridCol w:w="987"/>
      </w:tblGrid>
      <w:tr w:rsidR="00CE76F7" w:rsidRPr="00CE76F7" w14:paraId="72D55D69" w14:textId="77777777" w:rsidTr="00CE76F7">
        <w:tc>
          <w:tcPr>
            <w:tcW w:w="9067" w:type="dxa"/>
            <w:gridSpan w:val="2"/>
          </w:tcPr>
          <w:p w14:paraId="1EA67B27" w14:textId="77777777" w:rsidR="00CE76F7" w:rsidRPr="00CE76F7" w:rsidRDefault="00CE76F7" w:rsidP="00CE76F7">
            <w:pPr>
              <w:pStyle w:val="Formatvorlage"/>
              <w:spacing w:before="60" w:after="60"/>
              <w:rPr>
                <w:rFonts w:ascii="Source Sans Pro" w:hAnsi="Source Sans Pro"/>
                <w:bCs/>
                <w:color w:val="000005"/>
                <w:sz w:val="20"/>
              </w:rPr>
            </w:pPr>
            <w:r>
              <w:rPr>
                <w:rFonts w:ascii="Source Sans Pro" w:hAnsi="Source Sans Pro"/>
                <w:bCs/>
                <w:color w:val="000005"/>
                <w:sz w:val="20"/>
              </w:rPr>
              <w:t>Summe der Ausbildungsstunden/Woche</w:t>
            </w:r>
          </w:p>
        </w:tc>
        <w:tc>
          <w:tcPr>
            <w:tcW w:w="987" w:type="dxa"/>
          </w:tcPr>
          <w:p w14:paraId="73CF4D4C" w14:textId="77777777" w:rsidR="00CE76F7" w:rsidRPr="00CE76F7" w:rsidRDefault="00CE76F7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20"/>
              </w:rPr>
            </w:pPr>
          </w:p>
        </w:tc>
      </w:tr>
      <w:tr w:rsidR="00CE76F7" w:rsidRPr="004C711F" w14:paraId="0CF65720" w14:textId="77777777" w:rsidTr="00CE76F7">
        <w:tc>
          <w:tcPr>
            <w:tcW w:w="5027" w:type="dxa"/>
          </w:tcPr>
          <w:p w14:paraId="7E6D6845" w14:textId="77777777" w:rsidR="00CE76F7" w:rsidRPr="00CE76F7" w:rsidRDefault="00CE76F7" w:rsidP="00CE76F7">
            <w:pPr>
              <w:pStyle w:val="Formatvorlage"/>
              <w:spacing w:before="60" w:after="60"/>
              <w:rPr>
                <w:rFonts w:ascii="Source Sans Pro" w:hAnsi="Source Sans Pro"/>
                <w:bCs/>
                <w:color w:val="000005"/>
                <w:sz w:val="20"/>
              </w:rPr>
            </w:pPr>
            <w:r>
              <w:rPr>
                <w:rFonts w:ascii="Source Sans Pro" w:hAnsi="Source Sans Pro"/>
                <w:bCs/>
                <w:color w:val="000005"/>
                <w:sz w:val="20"/>
              </w:rPr>
              <w:t>Fehltage in dieser Woche:</w:t>
            </w:r>
          </w:p>
        </w:tc>
        <w:tc>
          <w:tcPr>
            <w:tcW w:w="5027" w:type="dxa"/>
            <w:gridSpan w:val="2"/>
          </w:tcPr>
          <w:p w14:paraId="46462B42" w14:textId="77777777" w:rsidR="00CE76F7" w:rsidRPr="00CE76F7" w:rsidRDefault="00CE76F7" w:rsidP="00CE76F7">
            <w:pPr>
              <w:pStyle w:val="Formatvorlage"/>
              <w:spacing w:before="60" w:after="60"/>
              <w:rPr>
                <w:rFonts w:ascii="Source Sans Pro" w:hAnsi="Source Sans Pro"/>
                <w:bCs/>
                <w:color w:val="000005"/>
                <w:sz w:val="20"/>
              </w:rPr>
            </w:pPr>
            <w:r>
              <w:rPr>
                <w:rFonts w:ascii="Source Sans Pro" w:hAnsi="Source Sans Pro"/>
                <w:bCs/>
                <w:color w:val="000005"/>
                <w:sz w:val="20"/>
              </w:rPr>
              <w:t>Fehltage einschl</w:t>
            </w:r>
            <w:r w:rsidR="008C219D">
              <w:rPr>
                <w:rFonts w:ascii="Source Sans Pro" w:hAnsi="Source Sans Pro"/>
                <w:bCs/>
                <w:color w:val="000005"/>
                <w:sz w:val="20"/>
              </w:rPr>
              <w:t>.</w:t>
            </w:r>
            <w:r>
              <w:rPr>
                <w:rFonts w:ascii="Source Sans Pro" w:hAnsi="Source Sans Pro"/>
                <w:bCs/>
                <w:color w:val="000005"/>
                <w:sz w:val="20"/>
              </w:rPr>
              <w:t xml:space="preserve"> dieser Woche gesamt:</w:t>
            </w:r>
          </w:p>
        </w:tc>
      </w:tr>
      <w:tr w:rsidR="00CE76F7" w:rsidRPr="00CE76F7" w14:paraId="611B8445" w14:textId="77777777" w:rsidTr="00CE76F7">
        <w:tc>
          <w:tcPr>
            <w:tcW w:w="5027" w:type="dxa"/>
          </w:tcPr>
          <w:p w14:paraId="6179196D" w14:textId="77777777" w:rsidR="00CE76F7" w:rsidRPr="00CE76F7" w:rsidRDefault="008C219D" w:rsidP="00CE76F7">
            <w:pPr>
              <w:pStyle w:val="Formatvorlage"/>
              <w:spacing w:before="60" w:after="60"/>
              <w:rPr>
                <w:rFonts w:ascii="Source Sans Pro" w:hAnsi="Source Sans Pro"/>
                <w:bCs/>
                <w:color w:val="000005"/>
                <w:sz w:val="20"/>
              </w:rPr>
            </w:pPr>
            <w:r>
              <w:rPr>
                <w:rFonts w:ascii="Source Sans Pro" w:hAnsi="Source Sans Pro"/>
                <w:bCs/>
                <w:color w:val="000005"/>
                <w:sz w:val="20"/>
              </w:rPr>
              <w:t>E</w:t>
            </w:r>
            <w:r w:rsidR="00CE76F7">
              <w:rPr>
                <w:rFonts w:ascii="Source Sans Pro" w:hAnsi="Source Sans Pro"/>
                <w:bCs/>
                <w:color w:val="000005"/>
                <w:sz w:val="20"/>
              </w:rPr>
              <w:t>ntschuldigt</w:t>
            </w:r>
            <w:r>
              <w:rPr>
                <w:rFonts w:ascii="Source Sans Pro" w:hAnsi="Source Sans Pro"/>
                <w:bCs/>
                <w:color w:val="000005"/>
                <w:sz w:val="20"/>
              </w:rPr>
              <w:t xml:space="preserve"> (attestiert)</w:t>
            </w:r>
            <w:r w:rsidR="00CE76F7">
              <w:rPr>
                <w:rFonts w:ascii="Source Sans Pro" w:hAnsi="Source Sans Pro"/>
                <w:bCs/>
                <w:color w:val="000005"/>
                <w:sz w:val="20"/>
              </w:rPr>
              <w:t>:                    unentschuldigt:</w:t>
            </w:r>
          </w:p>
        </w:tc>
        <w:tc>
          <w:tcPr>
            <w:tcW w:w="5027" w:type="dxa"/>
            <w:gridSpan w:val="2"/>
          </w:tcPr>
          <w:p w14:paraId="7DD14A47" w14:textId="77777777" w:rsidR="00CE76F7" w:rsidRPr="00CE76F7" w:rsidRDefault="008C219D" w:rsidP="00CE76F7">
            <w:pPr>
              <w:pStyle w:val="Formatvorlage"/>
              <w:spacing w:before="60" w:after="60"/>
              <w:rPr>
                <w:rFonts w:ascii="Source Sans Pro" w:hAnsi="Source Sans Pro"/>
                <w:bCs/>
                <w:color w:val="000005"/>
                <w:sz w:val="20"/>
              </w:rPr>
            </w:pPr>
            <w:r>
              <w:rPr>
                <w:rFonts w:ascii="Source Sans Pro" w:hAnsi="Source Sans Pro"/>
                <w:bCs/>
                <w:color w:val="000005"/>
                <w:sz w:val="20"/>
              </w:rPr>
              <w:t>E</w:t>
            </w:r>
            <w:r w:rsidR="00CE76F7">
              <w:rPr>
                <w:rFonts w:ascii="Source Sans Pro" w:hAnsi="Source Sans Pro"/>
                <w:bCs/>
                <w:color w:val="000005"/>
                <w:sz w:val="20"/>
              </w:rPr>
              <w:t>ntschuldigt</w:t>
            </w:r>
            <w:r>
              <w:rPr>
                <w:rFonts w:ascii="Source Sans Pro" w:hAnsi="Source Sans Pro"/>
                <w:bCs/>
                <w:color w:val="000005"/>
                <w:sz w:val="20"/>
              </w:rPr>
              <w:t xml:space="preserve"> (attestiert):</w:t>
            </w:r>
            <w:r w:rsidR="00CE76F7">
              <w:rPr>
                <w:rFonts w:ascii="Source Sans Pro" w:hAnsi="Source Sans Pro"/>
                <w:bCs/>
                <w:color w:val="000005"/>
                <w:sz w:val="20"/>
              </w:rPr>
              <w:t xml:space="preserve">                     unentschuldigt:</w:t>
            </w:r>
          </w:p>
        </w:tc>
      </w:tr>
    </w:tbl>
    <w:p w14:paraId="77AE3C48" w14:textId="77777777" w:rsidR="00CE76F7" w:rsidRPr="00CE76F7" w:rsidRDefault="00CE76F7" w:rsidP="006924CE">
      <w:pPr>
        <w:pStyle w:val="Formatvorlage"/>
        <w:shd w:val="clear" w:color="auto" w:fill="FEFFFF"/>
        <w:rPr>
          <w:rFonts w:ascii="Source Sans Pro" w:hAnsi="Source Sans Pro"/>
          <w:bCs/>
          <w:color w:val="000005"/>
          <w:sz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CE76F7" w14:paraId="27EFF6E2" w14:textId="77777777" w:rsidTr="00CE76F7">
        <w:tc>
          <w:tcPr>
            <w:tcW w:w="10054" w:type="dxa"/>
          </w:tcPr>
          <w:p w14:paraId="724B819A" w14:textId="77777777" w:rsidR="00CE76F7" w:rsidRDefault="00CE76F7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20"/>
              </w:rPr>
            </w:pPr>
            <w:r w:rsidRPr="00CE76F7">
              <w:rPr>
                <w:rFonts w:ascii="Source Sans Pro" w:hAnsi="Source Sans Pro"/>
                <w:bCs/>
                <w:color w:val="000005"/>
                <w:sz w:val="20"/>
              </w:rPr>
              <w:t>Bemerkungen</w:t>
            </w:r>
            <w:r>
              <w:rPr>
                <w:rFonts w:ascii="Source Sans Pro" w:hAnsi="Source Sans Pro"/>
                <w:bCs/>
                <w:color w:val="000005"/>
                <w:sz w:val="20"/>
              </w:rPr>
              <w:t>/Begründungen</w:t>
            </w:r>
          </w:p>
          <w:p w14:paraId="55B7DD11" w14:textId="77777777" w:rsidR="00CE76F7" w:rsidRDefault="00CE76F7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20"/>
              </w:rPr>
            </w:pPr>
          </w:p>
          <w:p w14:paraId="09A8B337" w14:textId="77777777" w:rsidR="00CE76F7" w:rsidRDefault="00CE76F7" w:rsidP="006924CE">
            <w:pPr>
              <w:pStyle w:val="Formatvorlage"/>
              <w:rPr>
                <w:rFonts w:ascii="Source Sans Pro" w:hAnsi="Source Sans Pro"/>
                <w:bCs/>
                <w:color w:val="000005"/>
                <w:sz w:val="28"/>
              </w:rPr>
            </w:pPr>
          </w:p>
        </w:tc>
      </w:tr>
    </w:tbl>
    <w:p w14:paraId="3BDF14E4" w14:textId="77777777" w:rsidR="00CE76F7" w:rsidRDefault="00CE76F7" w:rsidP="006924CE">
      <w:pPr>
        <w:pStyle w:val="Formatvorlage"/>
        <w:shd w:val="clear" w:color="auto" w:fill="FEFFFF"/>
        <w:rPr>
          <w:rFonts w:ascii="Source Sans Pro" w:hAnsi="Source Sans Pro"/>
          <w:bCs/>
          <w:color w:val="000005"/>
          <w:sz w:val="28"/>
        </w:rPr>
      </w:pPr>
    </w:p>
    <w:p w14:paraId="78315208" w14:textId="77777777" w:rsidR="00CE76F7" w:rsidRDefault="00CE76F7" w:rsidP="006924CE">
      <w:pPr>
        <w:pStyle w:val="Formatvorlage"/>
        <w:shd w:val="clear" w:color="auto" w:fill="FEFFFF"/>
        <w:rPr>
          <w:rFonts w:ascii="Source Sans Pro" w:hAnsi="Source Sans Pro"/>
          <w:bCs/>
          <w:color w:val="000005"/>
          <w:sz w:val="20"/>
        </w:rPr>
      </w:pPr>
    </w:p>
    <w:p w14:paraId="1724E9A1" w14:textId="77777777" w:rsidR="00CE76F7" w:rsidRDefault="00CE76F7" w:rsidP="006924CE">
      <w:pPr>
        <w:pStyle w:val="Formatvorlage"/>
        <w:shd w:val="clear" w:color="auto" w:fill="FEFFFF"/>
        <w:rPr>
          <w:rFonts w:ascii="Source Sans Pro" w:hAnsi="Source Sans Pro"/>
          <w:bCs/>
          <w:color w:val="000005"/>
          <w:sz w:val="20"/>
        </w:rPr>
      </w:pPr>
      <w:r>
        <w:rPr>
          <w:rFonts w:ascii="Source Sans Pro" w:hAnsi="Source Sans Pro"/>
          <w:bCs/>
          <w:color w:val="000005"/>
          <w:sz w:val="20"/>
        </w:rPr>
        <w:t xml:space="preserve">                                              _________________________    _________________________     </w:t>
      </w:r>
      <w:r w:rsidR="00E15DFA">
        <w:rPr>
          <w:rFonts w:ascii="Source Sans Pro" w:hAnsi="Source Sans Pro"/>
          <w:bCs/>
          <w:color w:val="000005"/>
          <w:sz w:val="20"/>
        </w:rPr>
        <w:t xml:space="preserve">      </w:t>
      </w:r>
      <w:r>
        <w:rPr>
          <w:rFonts w:ascii="Source Sans Pro" w:hAnsi="Source Sans Pro"/>
          <w:bCs/>
          <w:color w:val="000005"/>
          <w:sz w:val="20"/>
        </w:rPr>
        <w:t>_________________________</w:t>
      </w:r>
    </w:p>
    <w:p w14:paraId="7E238E8A" w14:textId="77777777" w:rsidR="006924CE" w:rsidRPr="006924CE" w:rsidRDefault="00CE76F7" w:rsidP="006924CE">
      <w:pPr>
        <w:pStyle w:val="Formatvorlage"/>
        <w:shd w:val="clear" w:color="auto" w:fill="FEFFFF"/>
        <w:rPr>
          <w:rFonts w:ascii="Source Sans Pro" w:hAnsi="Source Sans Pro"/>
          <w:bCs/>
          <w:color w:val="000005"/>
        </w:rPr>
      </w:pPr>
      <w:r>
        <w:rPr>
          <w:rFonts w:ascii="Source Sans Pro" w:hAnsi="Source Sans Pro"/>
          <w:bCs/>
          <w:color w:val="000005"/>
          <w:sz w:val="20"/>
        </w:rPr>
        <w:t xml:space="preserve">Datum/Unterschrift                         Schüler/in                       </w:t>
      </w:r>
      <w:r w:rsidR="00E15DFA">
        <w:rPr>
          <w:rFonts w:ascii="Source Sans Pro" w:hAnsi="Source Sans Pro"/>
          <w:bCs/>
          <w:color w:val="000005"/>
          <w:sz w:val="20"/>
        </w:rPr>
        <w:t xml:space="preserve"> </w:t>
      </w:r>
      <w:r>
        <w:rPr>
          <w:rFonts w:ascii="Source Sans Pro" w:hAnsi="Source Sans Pro"/>
          <w:bCs/>
          <w:color w:val="000005"/>
          <w:sz w:val="20"/>
        </w:rPr>
        <w:t xml:space="preserve">             Praktikumsbetrieb                                                 FOS</w:t>
      </w:r>
    </w:p>
    <w:sectPr w:rsidR="006924CE" w:rsidRPr="006924CE" w:rsidSect="00CE76F7">
      <w:headerReference w:type="first" r:id="rId12"/>
      <w:pgSz w:w="11906" w:h="16838" w:code="9"/>
      <w:pgMar w:top="567" w:right="849" w:bottom="284" w:left="993" w:header="0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860C2" w14:textId="77777777" w:rsidR="00353F55" w:rsidRDefault="00353F55" w:rsidP="00983DF5">
      <w:r>
        <w:separator/>
      </w:r>
    </w:p>
  </w:endnote>
  <w:endnote w:type="continuationSeparator" w:id="0">
    <w:p w14:paraId="492E2D38" w14:textId="77777777" w:rsidR="00353F55" w:rsidRDefault="00353F55" w:rsidP="0098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1" w:fontKey="{A3B61C61-7D7E-914F-88C0-917DCB3845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298624-2947-0B4A-979A-6DF3D96AF214}"/>
    <w:embedBold r:id="rId3" w:fontKey="{E2C3A7AC-54BB-4A49-9CB8-2CF5A4AAD562}"/>
    <w:embedItalic r:id="rId4" w:fontKey="{0029D180-BC22-5543-9098-68EAE6B314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61F4E77-038D-8B48-A36D-A81C08B23397}"/>
    <w:embedBold r:id="rId6" w:fontKey="{BBF4E04B-D3BB-964E-9D2C-68844433A1E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C85259AF-6ADE-AB44-A1AA-B4D3631FBE0F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8" w:fontKey="{47A19394-865C-5E41-9534-0853AF91DF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4CF0817-B5C0-1340-B95D-6CC25EC756AE}"/>
    <w:embedBold r:id="rId10" w:fontKey="{51C86AC1-5EA9-504B-81D5-B8B2F2A6CFA1}"/>
    <w:embedItalic r:id="rId11" w:fontKey="{2B07FE63-5BB6-6748-8E2A-76E0511F56C9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2" w:fontKey="{78C060BB-D9A1-574A-B46A-BF510D663A00}"/>
    <w:embedItalic r:id="rId13" w:fontKey="{9C016FA2-6778-FC46-A9D4-DF473503989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519341B-1BD1-334F-9CB5-2EF4D9EC5C4A}"/>
    <w:embedItalic r:id="rId15" w:fontKey="{73FF9B42-9784-3E42-B554-851252D144FB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6" w:fontKey="{9CBF7F0C-7A8A-2348-9DA5-4C685F1DC82D}"/>
    <w:embedBold r:id="rId17" w:fontKey="{1907596E-292B-0349-B4A9-C39277B863D1}"/>
    <w:embedItalic r:id="rId18" w:fontKey="{0898E572-B0FF-9843-9601-FACE7E3B7C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AAB700B5-0CE4-7B42-B08F-9622C1368DCD}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DACC6763-874E-934A-AA2D-CB043E759E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53222" w14:textId="77777777" w:rsidR="00353F55" w:rsidRDefault="00353F55" w:rsidP="00983DF5">
      <w:r>
        <w:separator/>
      </w:r>
    </w:p>
  </w:footnote>
  <w:footnote w:type="continuationSeparator" w:id="0">
    <w:p w14:paraId="3F063558" w14:textId="77777777" w:rsidR="00353F55" w:rsidRDefault="00353F55" w:rsidP="00983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9640" w14:textId="77777777" w:rsidR="00F315D9" w:rsidRDefault="00F315D9" w:rsidP="009A2550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305A3E"/>
    <w:multiLevelType w:val="hybridMultilevel"/>
    <w:tmpl w:val="32428C2E"/>
    <w:lvl w:ilvl="0" w:tplc="8728B076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7"/>
  <w:embedTrueTypeFonts/>
  <w:proofState w:spelling="clean" w:grammar="clean"/>
  <w:attachedTemplate r:id="rId1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E3F"/>
    <w:rsid w:val="00005C10"/>
    <w:rsid w:val="00042937"/>
    <w:rsid w:val="0006729A"/>
    <w:rsid w:val="000679A7"/>
    <w:rsid w:val="000E732B"/>
    <w:rsid w:val="00157980"/>
    <w:rsid w:val="00163B49"/>
    <w:rsid w:val="00171B22"/>
    <w:rsid w:val="00281B61"/>
    <w:rsid w:val="00281F27"/>
    <w:rsid w:val="002D1D7F"/>
    <w:rsid w:val="0030373A"/>
    <w:rsid w:val="00307757"/>
    <w:rsid w:val="00321295"/>
    <w:rsid w:val="00353F55"/>
    <w:rsid w:val="003B1150"/>
    <w:rsid w:val="003D341A"/>
    <w:rsid w:val="00443874"/>
    <w:rsid w:val="0048428F"/>
    <w:rsid w:val="004A1AB6"/>
    <w:rsid w:val="004A3DB8"/>
    <w:rsid w:val="004C711F"/>
    <w:rsid w:val="00506BAB"/>
    <w:rsid w:val="005300E5"/>
    <w:rsid w:val="00531D93"/>
    <w:rsid w:val="00553625"/>
    <w:rsid w:val="0058700B"/>
    <w:rsid w:val="0058763B"/>
    <w:rsid w:val="005A0DAB"/>
    <w:rsid w:val="005F73F9"/>
    <w:rsid w:val="0065559D"/>
    <w:rsid w:val="006924CE"/>
    <w:rsid w:val="006A155B"/>
    <w:rsid w:val="006A4075"/>
    <w:rsid w:val="006C79C2"/>
    <w:rsid w:val="006D045B"/>
    <w:rsid w:val="006D0B3B"/>
    <w:rsid w:val="006F72B0"/>
    <w:rsid w:val="007309D8"/>
    <w:rsid w:val="0073707C"/>
    <w:rsid w:val="0079560E"/>
    <w:rsid w:val="007F01F3"/>
    <w:rsid w:val="008301C1"/>
    <w:rsid w:val="008841F8"/>
    <w:rsid w:val="008A1873"/>
    <w:rsid w:val="008A2878"/>
    <w:rsid w:val="008C219D"/>
    <w:rsid w:val="008D495E"/>
    <w:rsid w:val="00902CA9"/>
    <w:rsid w:val="00983DF5"/>
    <w:rsid w:val="009A2550"/>
    <w:rsid w:val="009F02EE"/>
    <w:rsid w:val="00A41ADF"/>
    <w:rsid w:val="00A5510E"/>
    <w:rsid w:val="00A554A8"/>
    <w:rsid w:val="00A606D3"/>
    <w:rsid w:val="00AB4764"/>
    <w:rsid w:val="00AC6819"/>
    <w:rsid w:val="00AD0A71"/>
    <w:rsid w:val="00AE1308"/>
    <w:rsid w:val="00B011C1"/>
    <w:rsid w:val="00B24471"/>
    <w:rsid w:val="00B44308"/>
    <w:rsid w:val="00B477B2"/>
    <w:rsid w:val="00B93127"/>
    <w:rsid w:val="00BB4F48"/>
    <w:rsid w:val="00C2395D"/>
    <w:rsid w:val="00C70A03"/>
    <w:rsid w:val="00C801F5"/>
    <w:rsid w:val="00C90CA8"/>
    <w:rsid w:val="00CB2FD6"/>
    <w:rsid w:val="00CE76F7"/>
    <w:rsid w:val="00D25FFE"/>
    <w:rsid w:val="00D26A9E"/>
    <w:rsid w:val="00D30187"/>
    <w:rsid w:val="00D32CB0"/>
    <w:rsid w:val="00D34A05"/>
    <w:rsid w:val="00D5433D"/>
    <w:rsid w:val="00D5745C"/>
    <w:rsid w:val="00D767D2"/>
    <w:rsid w:val="00D82A7D"/>
    <w:rsid w:val="00DB0689"/>
    <w:rsid w:val="00DB0822"/>
    <w:rsid w:val="00DB6F08"/>
    <w:rsid w:val="00DD0FAD"/>
    <w:rsid w:val="00DD1588"/>
    <w:rsid w:val="00DD7773"/>
    <w:rsid w:val="00DE5DA8"/>
    <w:rsid w:val="00DF376C"/>
    <w:rsid w:val="00E15DFA"/>
    <w:rsid w:val="00E246B8"/>
    <w:rsid w:val="00E74B6B"/>
    <w:rsid w:val="00E91538"/>
    <w:rsid w:val="00E9767D"/>
    <w:rsid w:val="00ED3CEB"/>
    <w:rsid w:val="00EE30F0"/>
    <w:rsid w:val="00EF2288"/>
    <w:rsid w:val="00F315D9"/>
    <w:rsid w:val="00F37663"/>
    <w:rsid w:val="00F52E3F"/>
    <w:rsid w:val="00F644E2"/>
    <w:rsid w:val="00F64E7B"/>
    <w:rsid w:val="00F96A2A"/>
    <w:rsid w:val="00FE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DD87D"/>
  <w15:docId w15:val="{2633EFB5-B388-4E10-BB68-F7D38F45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5FFE"/>
    <w:pPr>
      <w:spacing w:line="276" w:lineRule="auto"/>
    </w:pPr>
    <w:rPr>
      <w:rFonts w:ascii="Garamond" w:hAnsi="Garamond"/>
      <w:sz w:val="22"/>
      <w:szCs w:val="21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D25FFE"/>
    <w:pPr>
      <w:keepNext/>
      <w:keepLines/>
      <w:spacing w:before="240"/>
      <w:outlineLvl w:val="0"/>
    </w:pPr>
    <w:rPr>
      <w:rFonts w:ascii="Calibri Light" w:eastAsia="Times New Roman" w:hAnsi="Calibri Light"/>
      <w:color w:val="1A68AA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D25FFE"/>
    <w:pPr>
      <w:keepNext/>
      <w:keepLines/>
      <w:spacing w:before="220"/>
      <w:outlineLvl w:val="1"/>
    </w:pPr>
    <w:rPr>
      <w:rFonts w:ascii="Source Sans Pro" w:eastAsia="Times New Roman" w:hAnsi="Source Sans Pro"/>
      <w:color w:val="1A68AA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D25FFE"/>
    <w:pPr>
      <w:keepNext/>
      <w:keepLines/>
      <w:spacing w:before="80"/>
      <w:outlineLvl w:val="2"/>
    </w:pPr>
    <w:rPr>
      <w:rFonts w:ascii="Source Sans Pro" w:eastAsia="Times New Roman" w:hAnsi="Source Sans Pro"/>
      <w:b/>
      <w:color w:val="1A68AA"/>
      <w:szCs w:val="22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D25FFE"/>
    <w:pPr>
      <w:keepNext/>
      <w:keepLines/>
      <w:spacing w:before="80"/>
      <w:outlineLvl w:val="3"/>
    </w:pPr>
    <w:rPr>
      <w:rFonts w:ascii="Source Sans Pro" w:eastAsia="Times New Roman" w:hAnsi="Source Sans Pro"/>
      <w:b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1"/>
    <w:unhideWhenUsed/>
    <w:qFormat/>
    <w:rsid w:val="00D25FFE"/>
    <w:pPr>
      <w:keepNext/>
      <w:keepLines/>
      <w:spacing w:before="40"/>
      <w:outlineLvl w:val="4"/>
    </w:pPr>
    <w:rPr>
      <w:rFonts w:ascii="Source Sans Pro" w:eastAsia="Times New Roman" w:hAnsi="Source Sans Pro"/>
      <w:i/>
      <w:color w:val="2E74B5"/>
    </w:rPr>
  </w:style>
  <w:style w:type="paragraph" w:styleId="berschrift6">
    <w:name w:val="heading 6"/>
    <w:basedOn w:val="Standard"/>
    <w:next w:val="Standard"/>
    <w:link w:val="berschrift6Zchn"/>
    <w:uiPriority w:val="1"/>
    <w:unhideWhenUsed/>
    <w:qFormat/>
    <w:rsid w:val="00D25FFE"/>
    <w:pPr>
      <w:keepNext/>
      <w:keepLines/>
      <w:spacing w:before="40"/>
      <w:outlineLvl w:val="5"/>
    </w:pPr>
    <w:rPr>
      <w:rFonts w:ascii="Calibri Light" w:eastAsia="Times New Roman" w:hAnsi="Calibri Light"/>
      <w:i/>
      <w:color w:val="1A68AA"/>
    </w:rPr>
  </w:style>
  <w:style w:type="paragraph" w:styleId="berschrift7">
    <w:name w:val="heading 7"/>
    <w:basedOn w:val="Standard"/>
    <w:next w:val="Standard"/>
    <w:link w:val="berschrift7Zchn"/>
    <w:uiPriority w:val="1"/>
    <w:unhideWhenUsed/>
    <w:locked/>
    <w:rsid w:val="00D25FFE"/>
    <w:pPr>
      <w:keepNext/>
      <w:keepLines/>
      <w:spacing w:before="4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berschrift8">
    <w:name w:val="heading 8"/>
    <w:basedOn w:val="Standard"/>
    <w:next w:val="Standard"/>
    <w:link w:val="berschrift8Zchn"/>
    <w:uiPriority w:val="1"/>
    <w:unhideWhenUsed/>
    <w:qFormat/>
    <w:locked/>
    <w:rsid w:val="00D25FFE"/>
    <w:pPr>
      <w:keepNext/>
      <w:keepLines/>
      <w:spacing w:before="40"/>
      <w:outlineLvl w:val="7"/>
    </w:pPr>
    <w:rPr>
      <w:rFonts w:ascii="Calibri Light" w:eastAsia="Times New Roman" w:hAnsi="Calibri Light"/>
      <w:color w:val="272727"/>
      <w:sz w:val="21"/>
    </w:rPr>
  </w:style>
  <w:style w:type="paragraph" w:styleId="berschrift9">
    <w:name w:val="heading 9"/>
    <w:basedOn w:val="Standard"/>
    <w:next w:val="Standard"/>
    <w:link w:val="berschrift9Zchn"/>
    <w:uiPriority w:val="1"/>
    <w:unhideWhenUsed/>
    <w:qFormat/>
    <w:locked/>
    <w:rsid w:val="00D25FFE"/>
    <w:pPr>
      <w:keepNext/>
      <w:keepLines/>
      <w:spacing w:before="40"/>
      <w:outlineLvl w:val="8"/>
    </w:pPr>
    <w:rPr>
      <w:rFonts w:ascii="Calibri Light" w:eastAsia="Times New Roman" w:hAnsi="Calibri Light"/>
      <w:i/>
      <w:iCs/>
      <w:color w:val="272727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1"/>
    <w:rsid w:val="00D25FFE"/>
    <w:rPr>
      <w:rFonts w:ascii="Source Sans Pro" w:eastAsia="Times New Roman" w:hAnsi="Source Sans Pro" w:cs="Times New Roman"/>
      <w:color w:val="1A68AA"/>
      <w:sz w:val="28"/>
      <w:szCs w:val="28"/>
      <w:lang w:val="en-US"/>
    </w:rPr>
  </w:style>
  <w:style w:type="character" w:customStyle="1" w:styleId="berschrift3Zchn">
    <w:name w:val="Überschrift 3 Zchn"/>
    <w:link w:val="berschrift3"/>
    <w:uiPriority w:val="1"/>
    <w:rsid w:val="00D25FFE"/>
    <w:rPr>
      <w:rFonts w:ascii="Source Sans Pro" w:eastAsia="Times New Roman" w:hAnsi="Source Sans Pro" w:cs="Times New Roman"/>
      <w:b/>
      <w:color w:val="1A68AA"/>
      <w:lang w:val="en-US"/>
    </w:rPr>
  </w:style>
  <w:style w:type="paragraph" w:styleId="Zitat">
    <w:name w:val="Quote"/>
    <w:basedOn w:val="Standard"/>
    <w:next w:val="Standard"/>
    <w:link w:val="ZitatZchn"/>
    <w:uiPriority w:val="29"/>
    <w:rsid w:val="00D5745C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D5745C"/>
    <w:rPr>
      <w:rFonts w:ascii="Garamond" w:hAnsi="Garamond"/>
      <w:i/>
      <w:iCs/>
      <w:color w:val="404040"/>
      <w:szCs w:val="21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312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93127"/>
    <w:rPr>
      <w:rFonts w:ascii="Segoe UI" w:hAnsi="Segoe UI" w:cs="Segoe UI"/>
      <w:sz w:val="18"/>
      <w:szCs w:val="18"/>
    </w:rPr>
  </w:style>
  <w:style w:type="character" w:styleId="Platzhaltertext">
    <w:name w:val="Placeholder Text"/>
    <w:uiPriority w:val="99"/>
    <w:semiHidden/>
    <w:rsid w:val="006F72B0"/>
    <w:rPr>
      <w:color w:val="808080"/>
    </w:rPr>
  </w:style>
  <w:style w:type="character" w:customStyle="1" w:styleId="berschrift1Zchn">
    <w:name w:val="Überschrift 1 Zchn"/>
    <w:link w:val="berschrift1"/>
    <w:uiPriority w:val="1"/>
    <w:rsid w:val="00D25FFE"/>
    <w:rPr>
      <w:rFonts w:ascii="Calibri Light" w:eastAsia="Times New Roman" w:hAnsi="Calibri Light" w:cs="Times New Roman"/>
      <w:color w:val="1A68AA"/>
      <w:sz w:val="32"/>
      <w:szCs w:val="32"/>
      <w:lang w:val="en-US"/>
    </w:rPr>
  </w:style>
  <w:style w:type="paragraph" w:styleId="berarbeitung">
    <w:name w:val="Revision"/>
    <w:hidden/>
    <w:uiPriority w:val="99"/>
    <w:semiHidden/>
    <w:rsid w:val="00506BAB"/>
    <w:rPr>
      <w:rFonts w:ascii="Garamond" w:hAnsi="Garamond"/>
      <w:sz w:val="21"/>
      <w:szCs w:val="21"/>
      <w:lang w:eastAsia="en-US"/>
    </w:rPr>
  </w:style>
  <w:style w:type="paragraph" w:customStyle="1" w:styleId="StandardAbstand">
    <w:name w:val="Standard + Abstand"/>
    <w:basedOn w:val="Standard"/>
    <w:qFormat/>
    <w:rsid w:val="00D25FFE"/>
    <w:pPr>
      <w:spacing w:after="160"/>
    </w:pPr>
  </w:style>
  <w:style w:type="character" w:styleId="Seitenzahl">
    <w:name w:val="page number"/>
    <w:uiPriority w:val="10"/>
    <w:semiHidden/>
    <w:rsid w:val="00CB2FD6"/>
    <w:rPr>
      <w:sz w:val="16"/>
      <w:szCs w:val="16"/>
    </w:rPr>
  </w:style>
  <w:style w:type="character" w:styleId="SchwacherVerweis">
    <w:name w:val="Subtle Reference"/>
    <w:uiPriority w:val="31"/>
    <w:qFormat/>
    <w:rsid w:val="00D25FFE"/>
    <w:rPr>
      <w:smallCaps/>
      <w:color w:val="5A5A5A"/>
    </w:rPr>
  </w:style>
  <w:style w:type="character" w:styleId="Fett">
    <w:name w:val="Strong"/>
    <w:uiPriority w:val="22"/>
    <w:qFormat/>
    <w:rsid w:val="00D25FFE"/>
    <w:rPr>
      <w:b/>
      <w:bCs/>
    </w:rPr>
  </w:style>
  <w:style w:type="character" w:customStyle="1" w:styleId="berschrift7Zchn">
    <w:name w:val="Überschrift 7 Zchn"/>
    <w:link w:val="berschrift7"/>
    <w:uiPriority w:val="1"/>
    <w:rsid w:val="00D25FFE"/>
    <w:rPr>
      <w:rFonts w:ascii="Calibri Light" w:eastAsia="Times New Roman" w:hAnsi="Calibri Light" w:cs="Times New Roman"/>
      <w:i/>
      <w:iCs/>
      <w:color w:val="1F4D78"/>
      <w:szCs w:val="21"/>
      <w:lang w:val="en-US"/>
    </w:rPr>
  </w:style>
  <w:style w:type="character" w:customStyle="1" w:styleId="berschrift8Zchn">
    <w:name w:val="Überschrift 8 Zchn"/>
    <w:link w:val="berschrift8"/>
    <w:uiPriority w:val="1"/>
    <w:rsid w:val="00D25FFE"/>
    <w:rPr>
      <w:rFonts w:ascii="Calibri Light" w:eastAsia="Times New Roman" w:hAnsi="Calibri Light" w:cs="Times New Roman"/>
      <w:color w:val="272727"/>
      <w:sz w:val="21"/>
      <w:szCs w:val="21"/>
      <w:lang w:val="en-US"/>
    </w:rPr>
  </w:style>
  <w:style w:type="paragraph" w:styleId="Kopfzeile">
    <w:name w:val="header"/>
    <w:basedOn w:val="Standard"/>
    <w:link w:val="KopfzeileZchn"/>
    <w:semiHidden/>
    <w:rsid w:val="00FE3F7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semiHidden/>
    <w:rsid w:val="00DE5DA8"/>
    <w:rPr>
      <w:rFonts w:ascii="Garamond" w:hAnsi="Garamond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D25FFE"/>
    <w:pPr>
      <w:spacing w:line="240" w:lineRule="auto"/>
      <w:contextualSpacing/>
    </w:pPr>
    <w:rPr>
      <w:rFonts w:ascii="Source Sans Pro" w:eastAsia="Times New Roman" w:hAnsi="Source Sans Pro"/>
      <w:color w:val="1A68AA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D25FFE"/>
    <w:rPr>
      <w:rFonts w:ascii="Source Sans Pro" w:eastAsia="Times New Roman" w:hAnsi="Source Sans Pro" w:cs="Times New Roman"/>
      <w:color w:val="1A68AA"/>
      <w:spacing w:val="-10"/>
      <w:kern w:val="28"/>
      <w:sz w:val="5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D25FFE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Cs w:val="22"/>
      <w:lang w:val="de-DE"/>
    </w:rPr>
  </w:style>
  <w:style w:type="character" w:customStyle="1" w:styleId="UntertitelZchn">
    <w:name w:val="Untertitel Zchn"/>
    <w:link w:val="Untertitel"/>
    <w:uiPriority w:val="11"/>
    <w:semiHidden/>
    <w:rsid w:val="00D25FFE"/>
    <w:rPr>
      <w:rFonts w:eastAsia="Times New Roman"/>
      <w:color w:val="5A5A5A"/>
      <w:spacing w:val="15"/>
    </w:rPr>
  </w:style>
  <w:style w:type="character" w:styleId="SchwacheHervorhebung">
    <w:name w:val="Subtle Emphasis"/>
    <w:uiPriority w:val="19"/>
    <w:qFormat/>
    <w:rsid w:val="00D25FFE"/>
    <w:rPr>
      <w:i/>
      <w:iCs/>
      <w:color w:val="404040"/>
    </w:rPr>
  </w:style>
  <w:style w:type="character" w:styleId="Hervorhebung">
    <w:name w:val="Emphasis"/>
    <w:uiPriority w:val="20"/>
    <w:qFormat/>
    <w:rsid w:val="00D25FFE"/>
    <w:rPr>
      <w:i/>
      <w:iCs/>
    </w:rPr>
  </w:style>
  <w:style w:type="character" w:styleId="IntensiveHervorhebung">
    <w:name w:val="Intense Emphasis"/>
    <w:uiPriority w:val="21"/>
    <w:qFormat/>
    <w:rsid w:val="00D25FFE"/>
    <w:rPr>
      <w:i/>
      <w:iCs/>
      <w:color w:val="1A68A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25FFE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1"/>
      <w:lang w:val="de-DE"/>
    </w:rPr>
  </w:style>
  <w:style w:type="character" w:customStyle="1" w:styleId="IntensivesZitatZchn">
    <w:name w:val="Intensives Zitat Zchn"/>
    <w:link w:val="IntensivesZitat"/>
    <w:uiPriority w:val="30"/>
    <w:rsid w:val="00D25FFE"/>
    <w:rPr>
      <w:rFonts w:ascii="Garamond" w:hAnsi="Garamond"/>
      <w:i/>
      <w:iCs/>
      <w:color w:val="5B9BD5"/>
      <w:sz w:val="21"/>
      <w:szCs w:val="21"/>
    </w:rPr>
  </w:style>
  <w:style w:type="paragraph" w:customStyle="1" w:styleId="Adressblock">
    <w:name w:val="Adressblock"/>
    <w:uiPriority w:val="2"/>
    <w:qFormat/>
    <w:rsid w:val="00D25FFE"/>
    <w:pPr>
      <w:spacing w:line="259" w:lineRule="auto"/>
    </w:pPr>
    <w:rPr>
      <w:rFonts w:ascii="Garamond" w:hAnsi="Garamond"/>
      <w:lang w:val="en-US" w:eastAsia="en-US"/>
    </w:rPr>
  </w:style>
  <w:style w:type="character" w:styleId="Hyperlink">
    <w:name w:val="Hyperlink"/>
    <w:uiPriority w:val="99"/>
    <w:unhideWhenUsed/>
    <w:rsid w:val="00D5745C"/>
    <w:rPr>
      <w:color w:val="1A68AA"/>
      <w:u w:val="single"/>
    </w:rPr>
  </w:style>
  <w:style w:type="paragraph" w:customStyle="1" w:styleId="AdressblockAbstandnach">
    <w:name w:val="Adressblock Abstand nach"/>
    <w:basedOn w:val="Adressblock"/>
    <w:uiPriority w:val="2"/>
    <w:qFormat/>
    <w:rsid w:val="00D25FFE"/>
    <w:pPr>
      <w:spacing w:after="160"/>
    </w:pPr>
    <w:rPr>
      <w:lang w:val="de-DE"/>
    </w:rPr>
  </w:style>
  <w:style w:type="paragraph" w:customStyle="1" w:styleId="Fuzeileberschrift">
    <w:name w:val="Fußzeile Überschrift"/>
    <w:uiPriority w:val="2"/>
    <w:qFormat/>
    <w:rsid w:val="006A155B"/>
    <w:pPr>
      <w:tabs>
        <w:tab w:val="left" w:pos="7088"/>
      </w:tabs>
      <w:spacing w:line="259" w:lineRule="auto"/>
    </w:pPr>
    <w:rPr>
      <w:rFonts w:ascii="Source Sans Pro SemiBold" w:hAnsi="Source Sans Pro SemiBold" w:cs="Arial"/>
      <w:b/>
      <w:color w:val="1A68AA"/>
      <w:sz w:val="15"/>
      <w:szCs w:val="15"/>
      <w:lang w:eastAsia="en-US"/>
    </w:rPr>
  </w:style>
  <w:style w:type="paragraph" w:customStyle="1" w:styleId="FuzeileText">
    <w:name w:val="Fußzeile Text"/>
    <w:uiPriority w:val="2"/>
    <w:qFormat/>
    <w:rsid w:val="006A155B"/>
    <w:pPr>
      <w:tabs>
        <w:tab w:val="left" w:pos="7088"/>
      </w:tabs>
      <w:spacing w:line="259" w:lineRule="auto"/>
    </w:pPr>
    <w:rPr>
      <w:rFonts w:ascii="Garamond" w:hAnsi="Garamond"/>
      <w:color w:val="000000"/>
      <w:sz w:val="16"/>
      <w:szCs w:val="16"/>
      <w:lang w:eastAsia="en-US"/>
    </w:rPr>
  </w:style>
  <w:style w:type="character" w:customStyle="1" w:styleId="berschrift4Zchn">
    <w:name w:val="Überschrift 4 Zchn"/>
    <w:link w:val="berschrift4"/>
    <w:uiPriority w:val="1"/>
    <w:rsid w:val="00D25FFE"/>
    <w:rPr>
      <w:rFonts w:ascii="Source Sans Pro" w:eastAsia="Times New Roman" w:hAnsi="Source Sans Pro" w:cs="Times New Roman"/>
      <w:b/>
      <w:iCs/>
      <w:color w:val="000000"/>
      <w:szCs w:val="21"/>
      <w:lang w:val="en-US"/>
    </w:rPr>
  </w:style>
  <w:style w:type="character" w:customStyle="1" w:styleId="berschrift5Zchn">
    <w:name w:val="Überschrift 5 Zchn"/>
    <w:link w:val="berschrift5"/>
    <w:uiPriority w:val="1"/>
    <w:rsid w:val="00D25FFE"/>
    <w:rPr>
      <w:rFonts w:ascii="Source Sans Pro" w:eastAsia="Times New Roman" w:hAnsi="Source Sans Pro" w:cs="Times New Roman"/>
      <w:i/>
      <w:color w:val="2E74B5"/>
      <w:szCs w:val="21"/>
      <w:lang w:val="en-US"/>
    </w:rPr>
  </w:style>
  <w:style w:type="character" w:customStyle="1" w:styleId="berschrift6Zchn">
    <w:name w:val="Überschrift 6 Zchn"/>
    <w:link w:val="berschrift6"/>
    <w:uiPriority w:val="1"/>
    <w:rsid w:val="00D25FFE"/>
    <w:rPr>
      <w:rFonts w:ascii="Calibri Light" w:eastAsia="Times New Roman" w:hAnsi="Calibri Light" w:cs="Times New Roman"/>
      <w:i/>
      <w:color w:val="1A68AA"/>
      <w:szCs w:val="21"/>
      <w:lang w:val="en-US"/>
    </w:rPr>
  </w:style>
  <w:style w:type="character" w:styleId="IntensiverVerweis">
    <w:name w:val="Intense Reference"/>
    <w:uiPriority w:val="32"/>
    <w:qFormat/>
    <w:rsid w:val="00D25FFE"/>
    <w:rPr>
      <w:b/>
      <w:bCs/>
      <w:smallCaps/>
      <w:color w:val="5B9BD5"/>
      <w:spacing w:val="5"/>
    </w:rPr>
  </w:style>
  <w:style w:type="character" w:customStyle="1" w:styleId="berschrift9Zchn">
    <w:name w:val="Überschrift 9 Zchn"/>
    <w:link w:val="berschrift9"/>
    <w:uiPriority w:val="1"/>
    <w:rsid w:val="00D25FFE"/>
    <w:rPr>
      <w:rFonts w:ascii="Calibri Light" w:eastAsia="Times New Roman" w:hAnsi="Calibri Light" w:cs="Times New Roman"/>
      <w:i/>
      <w:iCs/>
      <w:color w:val="272727"/>
      <w:sz w:val="21"/>
      <w:szCs w:val="21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D25FF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rsid w:val="00D25FFE"/>
    <w:rPr>
      <w:rFonts w:ascii="Garamond" w:hAnsi="Garamond"/>
      <w:szCs w:val="21"/>
      <w:lang w:val="en-US"/>
    </w:rPr>
  </w:style>
  <w:style w:type="paragraph" w:customStyle="1" w:styleId="Formatvorlage">
    <w:name w:val="Formatvorlage"/>
    <w:rsid w:val="0015798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table" w:styleId="Tabellenraster">
    <w:name w:val="Table Grid"/>
    <w:basedOn w:val="NormaleTabelle"/>
    <w:uiPriority w:val="39"/>
    <w:rsid w:val="00D82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1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naventura-fos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kretariat@bonaventura-fos.de" TargetMode="External"/><Relationship Id="rId4" Type="http://schemas.openxmlformats.org/officeDocument/2006/relationships/settings" Target="settings.xml"/><Relationship Id="rId9" Type="http://schemas.openxmlformats.org/officeDocument/2006/relationships/image" Target="cid:9C0736E9-1E60-408A-8511-83392F156DA3@fritz.bo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2017_18\FOS\2017_18\Orga\Briefk&#246;pfe\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4B58F-A73E-9B4D-9D5F-220B4AAB2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H:\2017_18\FOS\2017_18\Orga\Briefköpfe\Logo.dotx</Template>
  <TotalTime>0</TotalTime>
  <Pages>1</Pages>
  <Words>171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Augsburg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Franz Haider</dc:creator>
  <cp:lastModifiedBy>Stephan Keim</cp:lastModifiedBy>
  <cp:revision>2</cp:revision>
  <cp:lastPrinted>2019-05-29T07:25:00Z</cp:lastPrinted>
  <dcterms:created xsi:type="dcterms:W3CDTF">2021-09-13T17:34:00Z</dcterms:created>
  <dcterms:modified xsi:type="dcterms:W3CDTF">2021-09-13T17:34:00Z</dcterms:modified>
</cp:coreProperties>
</file>